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1944F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72493" w:rsidP="00F20D33">
            <w:pPr>
              <w:bidi w:val="0"/>
              <w:jc w:val="center"/>
              <w:rPr>
                <w:rtl/>
              </w:rPr>
            </w:pPr>
            <w:r>
              <w:rPr>
                <w:rFonts w:hint="cs"/>
                <w:rtl/>
              </w:rPr>
              <w:t xml:space="preserve">העבודה הרווחה והשירותים החברתיים </w:t>
            </w:r>
            <w:r>
              <w:rPr>
                <w:rtl/>
              </w:rPr>
              <w:t>–</w:t>
            </w:r>
            <w:r>
              <w:rPr>
                <w:rFonts w:hint="cs"/>
                <w:rtl/>
              </w:rPr>
              <w:t xml:space="preserve"> זרוע </w:t>
            </w:r>
            <w:r w:rsidR="00F20D33">
              <w:rPr>
                <w:rFonts w:hint="cs"/>
                <w:rtl/>
              </w:rPr>
              <w:t>העבודה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72493" w:rsidP="00972493">
            <w:pPr>
              <w:bidi w:val="0"/>
              <w:jc w:val="center"/>
            </w:pPr>
            <w:r>
              <w:rPr>
                <w:rFonts w:hint="cs"/>
                <w:rtl/>
              </w:rPr>
              <w:t>אגף בכיר טכנולוגיות דיגיטליות ומידע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A87097" w:rsidP="00FF4D9A">
            <w:pPr>
              <w:jc w:val="center"/>
            </w:pPr>
            <w:r>
              <w:rPr>
                <w:rFonts w:hint="cs"/>
                <w:rtl/>
              </w:rPr>
              <w:t>23.3.20</w:t>
            </w:r>
          </w:p>
        </w:tc>
      </w:tr>
    </w:tbl>
    <w:p w:rsidR="00332AFB" w:rsidRDefault="001944F8" w:rsidP="00222867">
      <w:pPr>
        <w:rPr>
          <w:rtl/>
        </w:rPr>
      </w:pPr>
    </w:p>
    <w:p w:rsidR="00222867" w:rsidRDefault="001944F8" w:rsidP="00222867">
      <w:pPr>
        <w:rPr>
          <w:rtl/>
        </w:rPr>
      </w:pPr>
    </w:p>
    <w:p w:rsidR="00222867" w:rsidRDefault="001944F8" w:rsidP="00222867">
      <w:pPr>
        <w:rPr>
          <w:rtl/>
        </w:rPr>
      </w:pPr>
    </w:p>
    <w:p w:rsidR="00222867" w:rsidRDefault="001944F8" w:rsidP="00222867">
      <w:pPr>
        <w:rPr>
          <w:rtl/>
        </w:rPr>
      </w:pPr>
    </w:p>
    <w:p w:rsidR="00222867" w:rsidRDefault="001944F8" w:rsidP="00222867">
      <w:pPr>
        <w:rPr>
          <w:rtl/>
        </w:rPr>
      </w:pPr>
    </w:p>
    <w:p w:rsidR="00222867" w:rsidRDefault="001944F8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1944F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972493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972493" w:rsidRPr="00087947">
        <w:rPr>
          <w:rFonts w:ascii="Wingdings" w:hAnsi="Wingdings" w:cstheme="minorBidi"/>
          <w:b/>
          <w:sz w:val="21"/>
          <w:szCs w:val="21"/>
          <w:highlight w:val="black"/>
        </w:rPr>
        <w:t>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1944F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972493" w:rsidP="0097249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התקשרות כספק יחיד עם חברת מיקרוסופט ישראל (ח.פ. 511380693) לקבלת שירותי </w:t>
            </w:r>
            <w:proofErr w:type="spellStart"/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פרמייר</w:t>
            </w:r>
            <w:proofErr w:type="spellEnd"/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עבור תשתיות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97249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ויישומי תוכנות מיקרוסופט. שירותים אלו ניתנים ברמה הגבוהה ביותר אך ורק ע"י חברת מיקרוסופט כיצרן 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972493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ותומך בתוכנות אלו.</w:t>
            </w: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1944F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972493" w:rsidRDefault="001944F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1944F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972493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    </w:t>
      </w:r>
      <w:proofErr w:type="gramStart"/>
      <w:r w:rsidR="00972493" w:rsidRPr="003C416F">
        <w:rPr>
          <w:rFonts w:ascii="Wingdings" w:hAnsi="Wingdings" w:cstheme="minorBidi"/>
          <w:b/>
          <w:sz w:val="21"/>
          <w:szCs w:val="21"/>
          <w:highlight w:val="black"/>
        </w:rPr>
        <w:t>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  <w:proofErr w:type="gramEnd"/>
    </w:p>
    <w:p w:rsidR="00222867" w:rsidRPr="00AF57E9" w:rsidRDefault="001944F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1944F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972493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7249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972493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972493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="Wingdings" w:hAnsi="Wingdings" w:cstheme="minorBidi"/>
                <w:b/>
                <w:sz w:val="21"/>
                <w:szCs w:val="21"/>
                <w:highlight w:val="black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972493">
              <w:rPr>
                <w:rFonts w:ascii="Wingdings" w:hAnsi="Wingdings" w:cstheme="minorBidi"/>
                <w:b/>
                <w:sz w:val="21"/>
                <w:szCs w:val="21"/>
                <w:highlight w:val="black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1944F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1944F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972493" w:rsidRDefault="00972493" w:rsidP="0097249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מיקרוסופט ישראל בע"מ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972493" w:rsidRDefault="00972493" w:rsidP="00972493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ח.פ. 511380693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972493">
              <w:rPr>
                <w:rFonts w:ascii="Wingdings" w:hAnsi="Wingdings" w:cstheme="minorBidi"/>
                <w:b/>
                <w:sz w:val="21"/>
                <w:szCs w:val="21"/>
                <w:highlight w:val="black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6B53A3" w:rsidRDefault="00F20D33" w:rsidP="00A87097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219,141</w:t>
            </w:r>
            <w:bookmarkStart w:id="0" w:name="_GoBack"/>
            <w:bookmarkEnd w:id="0"/>
            <w:r w:rsidR="00A8709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6B53A3" w:rsidRPr="006B53A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₪ כולל מע"מ</w:t>
            </w:r>
          </w:p>
        </w:tc>
      </w:tr>
      <w:tr w:rsidR="007548B0" w:rsidTr="00543C16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shd w:val="clear" w:color="auto" w:fill="auto"/>
          </w:tcPr>
          <w:p w:rsidR="00222867" w:rsidRPr="00AF57E9" w:rsidRDefault="00543C16" w:rsidP="00A87097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543C1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עד 1.</w:t>
            </w:r>
            <w:r w:rsidR="00A8709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</w:t>
            </w:r>
            <w:r w:rsidRPr="00543C1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.2020</w:t>
            </w:r>
          </w:p>
        </w:tc>
      </w:tr>
    </w:tbl>
    <w:p w:rsidR="00222867" w:rsidRPr="00AF57E9" w:rsidRDefault="001944F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1944F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1944F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תשתיות מיקרוסופט משרתות את ליבת פעילות המחשוב של המשרד ולפיכך הנן קריטיות ביותר ומחייבות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D6EFB" w:rsidRDefault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תמיכה מקצועית ומתן מענה מבית אחד ותוך פרק זמן קצר יחסית.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D6EFB" w:rsidRDefault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התמיכה היא במערכות ופלטפורמות השונות במשרד</w:t>
            </w:r>
            <w:r w:rsidR="0056310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כולל מערכות הפעלה,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XRM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,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OFFICE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SHAREPOINT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D6EFB" w:rsidRDefault="00AD6EFB" w:rsidP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בהתאם למצב הדברים בפועל, חברת מיקרוסופט הנה החברה היחידה המסוגלת לבצע את נושא ההתקשרות,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D6EFB" w:rsidP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לרבות תמיכה מקצועית במערכות מיקרוסופט, הכולל שירות לתיקון תקלות במערכות המקור של חברת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D6EF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מיקרוסופט</w:t>
            </w:r>
            <w:r w:rsidR="0056310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 אין אף חברה בישראל שיכולה לתת ללקוח את התכולה המלאה של הסכם </w:t>
            </w:r>
            <w:proofErr w:type="spellStart"/>
            <w:r w:rsidR="0056310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פרמייר</w:t>
            </w:r>
            <w:proofErr w:type="spellEnd"/>
            <w:r w:rsidR="00563106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רק בחוזה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563106" w:rsidRDefault="0056310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פרמייר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יש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מחוייבות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ישירה של חברת מיקרוסופט ללקוח לגבי זמן תגובה לתקלות, רק אנשי תמיכת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פרמייר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563106" w:rsidRDefault="00563106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נגישים לכל מאגרי המידע הפנימיים של מיקרוסופט בנושאי תקלות הדורשות התערבות של אנשי פיתוח.</w:t>
            </w: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944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944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944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944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944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944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944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944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92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944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1944F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1944F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87097" w:rsidP="00AD6EFB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שרון בן חיים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D6EFB" w:rsidP="00A87097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 תחום </w:t>
            </w:r>
            <w:r w:rsidR="00366AE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(בכיר) </w:t>
            </w:r>
            <w:r w:rsidR="00A87097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תשתיות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1944F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1944F8" w:rsidP="00222867"/>
    <w:sectPr w:rsidR="00222867" w:rsidRPr="00817FBA" w:rsidSect="00DE4C1B">
      <w:headerReference w:type="default" r:id="rId11"/>
      <w:footerReference w:type="default" r:id="rId12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44F8" w:rsidRDefault="001944F8">
      <w:r>
        <w:separator/>
      </w:r>
    </w:p>
  </w:endnote>
  <w:endnote w:type="continuationSeparator" w:id="0">
    <w:p w:rsidR="001944F8" w:rsidRDefault="001944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F20D33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F20D33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1944F8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1944F8" w:rsidP="00DE4C1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44F8" w:rsidRDefault="001944F8">
      <w:r>
        <w:separator/>
      </w:r>
    </w:p>
  </w:footnote>
  <w:footnote w:type="continuationSeparator" w:id="0">
    <w:p w:rsidR="001944F8" w:rsidRDefault="001944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1944F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1944F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1944F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1944F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1944F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1944F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1944F8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>
    <w:nsid w:val="736E0E7A"/>
    <w:multiLevelType w:val="multilevel"/>
    <w:tmpl w:val="0409001D"/>
    <w:numStyleLink w:val="SolelBulletList1"/>
  </w:abstractNum>
  <w:abstractNum w:abstractNumId="9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7947"/>
    <w:rsid w:val="00174490"/>
    <w:rsid w:val="001944F8"/>
    <w:rsid w:val="00336CDD"/>
    <w:rsid w:val="00366AE3"/>
    <w:rsid w:val="003C416F"/>
    <w:rsid w:val="004A38F8"/>
    <w:rsid w:val="004B1EF4"/>
    <w:rsid w:val="00543C16"/>
    <w:rsid w:val="00563106"/>
    <w:rsid w:val="006B53A3"/>
    <w:rsid w:val="007548B0"/>
    <w:rsid w:val="00803CFC"/>
    <w:rsid w:val="00972493"/>
    <w:rsid w:val="009B6B29"/>
    <w:rsid w:val="009F7FB7"/>
    <w:rsid w:val="00A87097"/>
    <w:rsid w:val="00AA1F12"/>
    <w:rsid w:val="00AD6EFB"/>
    <w:rsid w:val="00B530A0"/>
    <w:rsid w:val="00F20D33"/>
    <w:rsid w:val="00FF4D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86970DB-B2DF-4211-A87D-E59DED8C0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Ind w:w="0" w:type="dxa"/>
      <w:tblBorders>
        <w:top w:val="single" w:sz="8" w:space="0" w:color="000000" w:themeColor="text1"/>
        <w:bottom w:val="single" w:sz="8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4.xml><?xml version="1.0" encoding="utf-8"?>
<ds:datastoreItem xmlns:ds="http://schemas.openxmlformats.org/officeDocument/2006/customXml" ds:itemID="{F2310979-CECC-4D02-BDAC-7FA2207BD2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1</TotalTime>
  <Pages>2</Pages>
  <Words>404</Words>
  <Characters>2021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שי שמיר</cp:lastModifiedBy>
  <cp:revision>2</cp:revision>
  <cp:lastPrinted>2019-04-14T15:22:00Z</cp:lastPrinted>
  <dcterms:created xsi:type="dcterms:W3CDTF">2020-05-03T15:52:00Z</dcterms:created>
  <dcterms:modified xsi:type="dcterms:W3CDTF">2020-05-03T15:52:00Z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