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944F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72493" w:rsidP="00F20D33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העבודה הרווחה והשירותים החברתיים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זרוע </w:t>
            </w:r>
            <w:r w:rsidR="00F20D33">
              <w:rPr>
                <w:rFonts w:hint="cs"/>
                <w:rtl/>
              </w:rPr>
              <w:t>העבודה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72493" w:rsidP="00972493">
            <w:pPr>
              <w:bidi w:val="0"/>
              <w:jc w:val="center"/>
            </w:pPr>
            <w:r>
              <w:rPr>
                <w:rFonts w:hint="cs"/>
                <w:rtl/>
              </w:rPr>
              <w:t>אגף בכיר טכנולוגיות דיגיטליות ומידע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A87097" w:rsidP="00FF4D9A">
            <w:pPr>
              <w:jc w:val="center"/>
            </w:pPr>
            <w:r>
              <w:rPr>
                <w:rFonts w:hint="cs"/>
                <w:rtl/>
              </w:rPr>
              <w:t>23.3.20</w:t>
            </w:r>
          </w:p>
        </w:tc>
      </w:tr>
    </w:tbl>
    <w:p w:rsidR="00332AFB" w:rsidRDefault="001944F8" w:rsidP="00222867">
      <w:pPr>
        <w:rPr>
          <w:rtl/>
        </w:rPr>
      </w:pPr>
    </w:p>
    <w:p w:rsidR="00222867" w:rsidRDefault="001944F8" w:rsidP="00222867">
      <w:pPr>
        <w:rPr>
          <w:rtl/>
        </w:rPr>
      </w:pPr>
    </w:p>
    <w:p w:rsidR="00222867" w:rsidRDefault="001944F8" w:rsidP="00222867">
      <w:pPr>
        <w:rPr>
          <w:rtl/>
        </w:rPr>
      </w:pPr>
    </w:p>
    <w:p w:rsidR="00222867" w:rsidRDefault="001944F8" w:rsidP="00222867">
      <w:pPr>
        <w:rPr>
          <w:rtl/>
        </w:rPr>
      </w:pPr>
    </w:p>
    <w:p w:rsidR="00222867" w:rsidRDefault="001944F8" w:rsidP="00222867">
      <w:pPr>
        <w:rPr>
          <w:rtl/>
        </w:rPr>
      </w:pPr>
    </w:p>
    <w:p w:rsidR="00222867" w:rsidRDefault="001944F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944F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97249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72493" w:rsidRPr="00087947">
        <w:rPr>
          <w:rFonts w:ascii="Wingdings" w:hAnsi="Wingdings" w:cstheme="minorBidi"/>
          <w:b/>
          <w:sz w:val="21"/>
          <w:szCs w:val="21"/>
          <w:highlight w:val="black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1944F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 w:rsidP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התקשרות כספק יחיד עם חברת מיקרוסופט ישראל (ח.פ. 511380693) לקבלת שירותי </w:t>
            </w:r>
            <w:proofErr w:type="spellStart"/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עבור תשתיות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ויישומי תוכנות מיקרוסופט. שירותים אלו ניתנים ברמה הגבוהה ביותר אך ורק ע"י חברת מיקרוסופט כיצרן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ותומך בתוכנות אלו.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1944F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1944F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944F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7249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    </w:t>
      </w:r>
      <w:proofErr w:type="gramStart"/>
      <w:r w:rsidR="00972493" w:rsidRPr="003C416F">
        <w:rPr>
          <w:rFonts w:ascii="Wingdings" w:hAnsi="Wingdings" w:cstheme="minorBidi"/>
          <w:b/>
          <w:sz w:val="21"/>
          <w:szCs w:val="21"/>
          <w:highlight w:val="black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  <w:proofErr w:type="gramEnd"/>
    </w:p>
    <w:p w:rsidR="00222867" w:rsidRPr="00AF57E9" w:rsidRDefault="001944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944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97249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724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97249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9724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944F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944F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972493" w:rsidRDefault="00972493" w:rsidP="0097249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מיקרוסופט ישראל בע"מ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972493" w:rsidRDefault="00972493" w:rsidP="0097249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ח.פ. 511380693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6B53A3" w:rsidRDefault="00F20D33" w:rsidP="00A8709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219,141</w:t>
            </w:r>
            <w:bookmarkStart w:id="0" w:name="_GoBack"/>
            <w:bookmarkEnd w:id="0"/>
            <w:r w:rsidR="00A870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B53A3" w:rsidRPr="006B53A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:rsidTr="00543C16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AF57E9" w:rsidRDefault="00543C16" w:rsidP="00A8709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43C1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עד 1.</w:t>
            </w:r>
            <w:r w:rsidR="00A870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  <w:r w:rsidRPr="00543C1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.2020</w:t>
            </w:r>
          </w:p>
        </w:tc>
      </w:tr>
    </w:tbl>
    <w:p w:rsidR="00222867" w:rsidRPr="00AF57E9" w:rsidRDefault="001944F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944F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944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תשתיות מיקרוסופט משרתות את ליבת פעילות המחשוב של המשרד ולפיכך הנן קריטיות ביותר ומחייבות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תמיכה מקצועית ומתן מענה מבית אחד ותוך פרק זמן קצר יחסית.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התמיכה היא במערכות ופלטפורמות השונות במשרד</w:t>
            </w:r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כולל מערכות הפעלה,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XRM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OFFICE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SHAREPOINT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 w:rsidP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בהתאם למצב הדברים בפועל, חברת מיקרוסופט הנה החברה היחידה המסוגלת לבצע את נושא ההתקשרות,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 w:rsidP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לרבות תמיכה מקצועית במערכות מיקרוסופט, הכולל שירות לתיקון תקלות במערכות המקור של חברת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מיקרוסופט</w:t>
            </w:r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 אין אף חברה בישראל שיכולה לתת ללקוח את התכולה המלאה של הסכם </w:t>
            </w:r>
            <w:proofErr w:type="spellStart"/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רק בחוזה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63106" w:rsidRDefault="005631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מחוייבות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ישירה של חברת מיקרוסופט ללקוח לגבי זמן תגובה לתקלות, רק אנשי תמיכת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63106" w:rsidRDefault="005631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נגישים לכל מאגרי המידע הפנימיים של מיקרוסופט בנושאי תקלות הדורשות התערבות של אנשי פיתוח.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944F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944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87097" w:rsidP="00AD6EF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שרון בן חיים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 w:rsidP="00A8709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תחום </w:t>
            </w:r>
            <w:r w:rsidR="00366AE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(בכיר) </w:t>
            </w:r>
            <w:r w:rsidR="00A870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44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944F8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4F8" w:rsidRDefault="001944F8">
      <w:r>
        <w:separator/>
      </w:r>
    </w:p>
  </w:endnote>
  <w:endnote w:type="continuationSeparator" w:id="0">
    <w:p w:rsidR="001944F8" w:rsidRDefault="001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20D3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20D3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944F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944F8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4F8" w:rsidRDefault="001944F8">
      <w:r>
        <w:separator/>
      </w:r>
    </w:p>
  </w:footnote>
  <w:footnote w:type="continuationSeparator" w:id="0">
    <w:p w:rsidR="001944F8" w:rsidRDefault="001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944F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944F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944F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944F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944F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944F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944F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736E0E7A"/>
    <w:multiLevelType w:val="multilevel"/>
    <w:tmpl w:val="0409001D"/>
    <w:numStyleLink w:val="SolelBulletList1"/>
  </w:abstractNum>
  <w:abstractNum w:abstractNumId="9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7947"/>
    <w:rsid w:val="00174490"/>
    <w:rsid w:val="001944F8"/>
    <w:rsid w:val="00336CDD"/>
    <w:rsid w:val="00366AE3"/>
    <w:rsid w:val="003C416F"/>
    <w:rsid w:val="004A38F8"/>
    <w:rsid w:val="004B1EF4"/>
    <w:rsid w:val="00543C16"/>
    <w:rsid w:val="00563106"/>
    <w:rsid w:val="006B53A3"/>
    <w:rsid w:val="007548B0"/>
    <w:rsid w:val="00803CFC"/>
    <w:rsid w:val="00972493"/>
    <w:rsid w:val="009B6B29"/>
    <w:rsid w:val="009F7FB7"/>
    <w:rsid w:val="00A87097"/>
    <w:rsid w:val="00AA1F12"/>
    <w:rsid w:val="00AD6EFB"/>
    <w:rsid w:val="00B530A0"/>
    <w:rsid w:val="00F20D33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6970DB-B2DF-4211-A87D-E59DED8C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F2310979-CECC-4D02-BDAC-7FA2207B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404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שי שמיר</cp:lastModifiedBy>
  <cp:revision>2</cp:revision>
  <cp:lastPrinted>2019-04-14T15:22:00Z</cp:lastPrinted>
  <dcterms:created xsi:type="dcterms:W3CDTF">2020-05-03T15:52:00Z</dcterms:created>
  <dcterms:modified xsi:type="dcterms:W3CDTF">2020-05-03T15:52:00Z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